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D2687" w14:textId="2304C56F" w:rsidR="006F66F0" w:rsidRDefault="00CE56A2" w:rsidP="006F66F0">
      <w:pPr>
        <w:tabs>
          <w:tab w:val="center" w:pos="5175"/>
        </w:tabs>
        <w:spacing w:after="0" w:line="360" w:lineRule="auto"/>
        <w:ind w:left="-720" w:right="-99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1706B9" wp14:editId="0F70708F">
            <wp:simplePos x="0" y="0"/>
            <wp:positionH relativeFrom="column">
              <wp:posOffset>-495300</wp:posOffset>
            </wp:positionH>
            <wp:positionV relativeFrom="paragraph">
              <wp:posOffset>415290</wp:posOffset>
            </wp:positionV>
            <wp:extent cx="426215" cy="2000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kENGinsurlabe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6F0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006B22" wp14:editId="00C2A7F4">
                <wp:simplePos x="0" y="0"/>
                <wp:positionH relativeFrom="column">
                  <wp:posOffset>1330234</wp:posOffset>
                </wp:positionH>
                <wp:positionV relativeFrom="paragraph">
                  <wp:posOffset>-24130</wp:posOffset>
                </wp:positionV>
                <wp:extent cx="3248932" cy="1567543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932" cy="1567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0A7DA" w14:textId="77777777" w:rsidR="00CE56A2" w:rsidRDefault="00CE56A2" w:rsidP="00CE56A2">
                            <w:pPr>
                              <w:spacing w:line="240" w:lineRule="auto"/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14:paraId="5CA43F2B" w14:textId="77777777" w:rsidR="00CE56A2" w:rsidRPr="006A65AC" w:rsidRDefault="00CE56A2" w:rsidP="00CE56A2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t>(Delete this and any logos that are not needed.)</w:t>
                            </w:r>
                          </w:p>
                          <w:p w14:paraId="241840D2" w14:textId="77777777" w:rsidR="00CE56A2" w:rsidRPr="00E41C3C" w:rsidRDefault="00CE56A2" w:rsidP="00CE56A2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5879D034" w14:textId="34B37232" w:rsidR="006F66F0" w:rsidRPr="006F66F0" w:rsidRDefault="006F66F0" w:rsidP="006F66F0">
                            <w:pPr>
                              <w:spacing w:after="120" w:line="240" w:lineRule="auto"/>
                              <w:rPr>
                                <w:color w:val="0F5BC1"/>
                                <w:sz w:val="15"/>
                                <w:szCs w:val="15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06B2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04.75pt;margin-top:-1.9pt;width:255.8pt;height:123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" filled="f" stroked="f">
                <v:textbox>
                  <w:txbxContent>
                    <w:p w14:paraId="6330A7DA" w14:textId="77777777" w:rsidR="00CE56A2" w:rsidRDefault="00CE56A2" w:rsidP="00CE56A2">
                      <w:pPr>
                        <w:spacing w:line="240" w:lineRule="auto"/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14:paraId="5CA43F2B" w14:textId="77777777" w:rsidR="00CE56A2" w:rsidRPr="006A65AC" w:rsidRDefault="00CE56A2" w:rsidP="00CE56A2">
                      <w:pPr>
                        <w:spacing w:line="240" w:lineRule="auto"/>
                        <w:rPr>
                          <w:szCs w:val="24"/>
                        </w:rPr>
                      </w:pPr>
                      <w:r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t>(Delete this and any logos that are not needed.)</w:t>
                      </w:r>
                    </w:p>
                    <w:p w14:paraId="241840D2" w14:textId="77777777" w:rsidR="00CE56A2" w:rsidRPr="00E41C3C" w:rsidRDefault="00CE56A2" w:rsidP="00CE56A2">
                      <w:pPr>
                        <w:rPr>
                          <w:szCs w:val="20"/>
                        </w:rPr>
                      </w:pPr>
                    </w:p>
                    <w:p w14:paraId="5879D034" w14:textId="34B37232" w:rsidR="006F66F0" w:rsidRPr="006F66F0" w:rsidRDefault="006F66F0" w:rsidP="006F66F0">
                      <w:pPr>
                        <w:spacing w:after="120" w:line="240" w:lineRule="auto"/>
                        <w:rPr>
                          <w:color w:val="0F5BC1"/>
                          <w:sz w:val="15"/>
                          <w:szCs w:val="15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F66F0" w:rsidRPr="006F66F0">
        <w:rPr>
          <w:noProof/>
        </w:rPr>
        <w:drawing>
          <wp:inline distT="0" distB="0" distL="0" distR="0" wp14:anchorId="01656019" wp14:editId="275FAB94">
            <wp:extent cx="279400" cy="292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7B7">
        <w:t xml:space="preserve">  </w:t>
      </w:r>
      <w:r w:rsidR="006F66F0">
        <w:t xml:space="preserve">       </w:t>
      </w:r>
      <w:r w:rsidR="00DE42E6">
        <w:t xml:space="preserve">      </w:t>
      </w:r>
      <w:r w:rsidR="006F66F0">
        <w:t xml:space="preserve"> </w:t>
      </w:r>
      <w:r w:rsidR="00FA77B7">
        <w:t xml:space="preserve">  </w:t>
      </w:r>
      <w:sdt>
        <w:sdtPr>
          <w:id w:val="43902146"/>
          <w:showingPlcHdr/>
          <w:picture/>
        </w:sdtPr>
        <w:sdtEndPr/>
        <w:sdtContent>
          <w:r w:rsidR="00FA77B7">
            <w:rPr>
              <w:noProof/>
            </w:rPr>
            <w:drawing>
              <wp:inline distT="0" distB="0" distL="0" distR="0" wp14:anchorId="1D4B11BF" wp14:editId="73AC4601">
                <wp:extent cx="840922" cy="1061085"/>
                <wp:effectExtent l="0" t="0" r="0" b="5715"/>
                <wp:docPr id="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806" cy="10798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10CADF8" w14:textId="27A9551A" w:rsidR="00B33E7C" w:rsidRPr="00FA77B7" w:rsidRDefault="006F66F0" w:rsidP="006F66F0">
      <w:pPr>
        <w:tabs>
          <w:tab w:val="center" w:pos="5175"/>
        </w:tabs>
        <w:spacing w:after="0" w:line="360" w:lineRule="auto"/>
        <w:ind w:left="-720" w:right="-990"/>
      </w:pPr>
      <w:r w:rsidRPr="006F66F0">
        <w:rPr>
          <w:noProof/>
          <w:szCs w:val="24"/>
        </w:rPr>
        <w:drawing>
          <wp:inline distT="0" distB="0" distL="0" distR="0" wp14:anchorId="475682C5" wp14:editId="5CE3925C">
            <wp:extent cx="292100" cy="17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7B7">
        <w:t xml:space="preserve">  </w:t>
      </w:r>
    </w:p>
    <w:sectPr w:rsidR="00B33E7C" w:rsidRPr="00FA77B7" w:rsidSect="006F66F0">
      <w:headerReference w:type="default" r:id="rId10"/>
      <w:pgSz w:w="12240" w:h="15840"/>
      <w:pgMar w:top="13050" w:right="1440" w:bottom="351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A9FE4" w14:textId="77777777" w:rsidR="00374E8A" w:rsidRDefault="00374E8A" w:rsidP="00146307">
      <w:pPr>
        <w:spacing w:after="0" w:line="240" w:lineRule="auto"/>
      </w:pPr>
      <w:r>
        <w:separator/>
      </w:r>
    </w:p>
  </w:endnote>
  <w:endnote w:type="continuationSeparator" w:id="0">
    <w:p w14:paraId="44555654" w14:textId="77777777" w:rsidR="00374E8A" w:rsidRDefault="00374E8A" w:rsidP="00146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6918C" w14:textId="77777777" w:rsidR="00374E8A" w:rsidRDefault="00374E8A" w:rsidP="00146307">
      <w:pPr>
        <w:spacing w:after="0" w:line="240" w:lineRule="auto"/>
      </w:pPr>
      <w:r>
        <w:separator/>
      </w:r>
    </w:p>
  </w:footnote>
  <w:footnote w:type="continuationSeparator" w:id="0">
    <w:p w14:paraId="2F17FF1D" w14:textId="77777777" w:rsidR="00374E8A" w:rsidRDefault="00374E8A" w:rsidP="00146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36DB4" w14:textId="77777777" w:rsidR="006D3210" w:rsidRDefault="006D3210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8798A93" wp14:editId="7D3CB929">
          <wp:simplePos x="0" y="0"/>
          <wp:positionH relativeFrom="column">
            <wp:posOffset>-906236</wp:posOffset>
          </wp:positionH>
          <wp:positionV relativeFrom="paragraph">
            <wp:posOffset>-449036</wp:posOffset>
          </wp:positionV>
          <wp:extent cx="7770042" cy="10055348"/>
          <wp:effectExtent l="0" t="0" r="254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-51325MGIC-Coffee-In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042" cy="100553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307"/>
    <w:rsid w:val="000368D5"/>
    <w:rsid w:val="00091AAA"/>
    <w:rsid w:val="000F22C7"/>
    <w:rsid w:val="00146307"/>
    <w:rsid w:val="001A1AA7"/>
    <w:rsid w:val="001F6E14"/>
    <w:rsid w:val="0020288E"/>
    <w:rsid w:val="00236594"/>
    <w:rsid w:val="002368C1"/>
    <w:rsid w:val="00260E0B"/>
    <w:rsid w:val="00284BB7"/>
    <w:rsid w:val="002E2BE7"/>
    <w:rsid w:val="00374E8A"/>
    <w:rsid w:val="004510E5"/>
    <w:rsid w:val="00530C45"/>
    <w:rsid w:val="00565199"/>
    <w:rsid w:val="005F6C24"/>
    <w:rsid w:val="00676FFC"/>
    <w:rsid w:val="006D3210"/>
    <w:rsid w:val="006F66F0"/>
    <w:rsid w:val="00756682"/>
    <w:rsid w:val="00817BB0"/>
    <w:rsid w:val="00890C99"/>
    <w:rsid w:val="009218BB"/>
    <w:rsid w:val="00937D04"/>
    <w:rsid w:val="009F47E4"/>
    <w:rsid w:val="009F54E6"/>
    <w:rsid w:val="00A37363"/>
    <w:rsid w:val="00A50F3F"/>
    <w:rsid w:val="00A709F4"/>
    <w:rsid w:val="00B33E7C"/>
    <w:rsid w:val="00B92128"/>
    <w:rsid w:val="00BC2FAE"/>
    <w:rsid w:val="00BD07F6"/>
    <w:rsid w:val="00BD1268"/>
    <w:rsid w:val="00CE56A2"/>
    <w:rsid w:val="00D403B6"/>
    <w:rsid w:val="00D6435A"/>
    <w:rsid w:val="00DB6A5B"/>
    <w:rsid w:val="00DE42E6"/>
    <w:rsid w:val="00DE47DB"/>
    <w:rsid w:val="00E115A9"/>
    <w:rsid w:val="00E272AA"/>
    <w:rsid w:val="00E71CC6"/>
    <w:rsid w:val="00F07DE7"/>
    <w:rsid w:val="00F61353"/>
    <w:rsid w:val="00F65A80"/>
    <w:rsid w:val="00F913CE"/>
    <w:rsid w:val="00FA77B7"/>
    <w:rsid w:val="00FC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4F075E"/>
  <w15:docId w15:val="{06288EAB-15BD-4A42-A1AD-9A84FDE19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68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63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6307"/>
  </w:style>
  <w:style w:type="paragraph" w:styleId="Footer">
    <w:name w:val="footer"/>
    <w:basedOn w:val="Normal"/>
    <w:link w:val="FooterChar"/>
    <w:uiPriority w:val="99"/>
    <w:unhideWhenUsed/>
    <w:rsid w:val="001463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307"/>
  </w:style>
  <w:style w:type="paragraph" w:styleId="BalloonText">
    <w:name w:val="Balloon Text"/>
    <w:basedOn w:val="Normal"/>
    <w:link w:val="BalloonTextChar"/>
    <w:uiPriority w:val="99"/>
    <w:semiHidden/>
    <w:unhideWhenUsed/>
    <w:rsid w:val="00146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32FE8856.dotm</Template>
  <TotalTime>0</TotalTime>
  <Pages>1</Pages>
  <Words>4</Words>
  <Characters>25</Characters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71-43827-flyer-docx-readynest-calculators-consumer-spanish-cafe.docx (04/29/19)</vt:lpstr>
    </vt:vector>
  </TitlesOfParts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2019-06-21T14:49:00Z</dcterms:created>
  <dcterms:modified xsi:type="dcterms:W3CDTF">2019-06-21T14:49:00Z</dcterms:modified>
</cp:coreProperties>
</file>