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EC01D" w14:textId="3548E57A" w:rsidR="006E6A7B" w:rsidRDefault="0028434C" w:rsidP="008A49BB">
      <w:pPr>
        <w:tabs>
          <w:tab w:val="center" w:pos="5175"/>
        </w:tabs>
        <w:spacing w:after="0"/>
        <w:ind w:left="-360" w:right="-990" w:firstLine="189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1C7CE770" wp14:editId="7EC7716D">
            <wp:simplePos x="0" y="0"/>
            <wp:positionH relativeFrom="column">
              <wp:posOffset>5501005</wp:posOffset>
            </wp:positionH>
            <wp:positionV relativeFrom="paragraph">
              <wp:posOffset>947039</wp:posOffset>
            </wp:positionV>
            <wp:extent cx="283202" cy="132908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kENGinsurlab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2" cy="13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4575636" wp14:editId="659339F2">
            <wp:simplePos x="0" y="0"/>
            <wp:positionH relativeFrom="margin">
              <wp:posOffset>5847588</wp:posOffset>
            </wp:positionH>
            <wp:positionV relativeFrom="paragraph">
              <wp:posOffset>843534</wp:posOffset>
            </wp:positionV>
            <wp:extent cx="257416" cy="275082"/>
            <wp:effectExtent l="0" t="0" r="9525" b="0"/>
            <wp:wrapNone/>
            <wp:docPr id="23" name="Picture 2" descr="Equal-housing-len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-housing-lender-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16" cy="275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22DB12" wp14:editId="403B196E">
            <wp:simplePos x="0" y="0"/>
            <wp:positionH relativeFrom="column">
              <wp:posOffset>6192152</wp:posOffset>
            </wp:positionH>
            <wp:positionV relativeFrom="paragraph">
              <wp:posOffset>910590</wp:posOffset>
            </wp:positionV>
            <wp:extent cx="310375" cy="181864"/>
            <wp:effectExtent l="0" t="0" r="0" b="8890"/>
            <wp:wrapNone/>
            <wp:docPr id="3" name="Picture 2" descr="Member-FD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-FDI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19" cy="18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4B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4B6D46" wp14:editId="06ABE7E1">
                <wp:simplePos x="0" y="0"/>
                <wp:positionH relativeFrom="column">
                  <wp:posOffset>2647950</wp:posOffset>
                </wp:positionH>
                <wp:positionV relativeFrom="paragraph">
                  <wp:posOffset>-200025</wp:posOffset>
                </wp:positionV>
                <wp:extent cx="2840990" cy="1438275"/>
                <wp:effectExtent l="0" t="0" r="0" b="952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3DE30" w14:textId="77777777" w:rsidR="00E41C3C" w:rsidRDefault="00E41C3C" w:rsidP="004274BC">
                            <w:pPr>
                              <w:spacing w:line="240" w:lineRule="auto"/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38AF8A04" w14:textId="77777777" w:rsidR="004274BC" w:rsidRPr="006A65AC" w:rsidRDefault="004274BC" w:rsidP="004274B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="0028434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t>Note: You can delete unnecessary logos.)</w:t>
                            </w:r>
                          </w:p>
                          <w:p w14:paraId="414E863B" w14:textId="77777777" w:rsidR="00E24D44" w:rsidRPr="00E41C3C" w:rsidRDefault="00E24D44" w:rsidP="00E41C3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08.5pt;margin-top:-15.75pt;width:223.7pt;height:11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U+twIAALs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" filled="f" stroked="f">
                <v:textbox>
                  <w:txbxContent>
                    <w:p w:rsidR="00E41C3C" w:rsidRDefault="00E41C3C" w:rsidP="004274BC">
                      <w:pPr>
                        <w:spacing w:line="240" w:lineRule="auto"/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4274BC" w:rsidRPr="006A65AC" w:rsidRDefault="004274BC" w:rsidP="004274BC">
                      <w:pPr>
                        <w:spacing w:line="240" w:lineRule="auto"/>
                        <w:rPr>
                          <w:szCs w:val="24"/>
                        </w:rPr>
                      </w:pPr>
                      <w:r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="0028434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t>Note: You can delete unnecessary logos.)</w:t>
                      </w:r>
                    </w:p>
                    <w:p w:rsidR="00E24D44" w:rsidRPr="00E41C3C" w:rsidRDefault="00E24D44" w:rsidP="00E41C3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36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EB673A" wp14:editId="60E3D04B">
                <wp:simplePos x="0" y="0"/>
                <wp:positionH relativeFrom="column">
                  <wp:posOffset>-339725</wp:posOffset>
                </wp:positionH>
                <wp:positionV relativeFrom="paragraph">
                  <wp:posOffset>371475</wp:posOffset>
                </wp:positionV>
                <wp:extent cx="1301750" cy="1143000"/>
                <wp:effectExtent l="3175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BFFBC" w14:textId="77777777" w:rsidR="00CA62FA" w:rsidRPr="0084267F" w:rsidRDefault="00CA62FA" w:rsidP="008426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-26.75pt;margin-top:29.25pt;width:102.5pt;height:9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" filled="f" stroked="f" strokecolor="#d8d8d8 [2732]">
                <v:textbox>
                  <w:txbxContent>
                    <w:p w:rsidR="00CA62FA" w:rsidRPr="0084267F" w:rsidRDefault="00CA62FA" w:rsidP="0084267F"/>
                  </w:txbxContent>
                </v:textbox>
              </v:shape>
            </w:pict>
          </mc:Fallback>
        </mc:AlternateContent>
      </w:r>
      <w:r w:rsidR="00BF4621">
        <w:softHyphen/>
      </w:r>
      <w:r w:rsidR="0084267F">
        <w:t xml:space="preserve">    </w:t>
      </w:r>
      <w:sdt>
        <w:sdtPr>
          <w:id w:val="43902146"/>
          <w:showingPlcHdr/>
          <w:picture/>
        </w:sdtPr>
        <w:sdtEndPr/>
        <w:sdtContent>
          <w:r w:rsidR="0084267F">
            <w:rPr>
              <w:noProof/>
            </w:rPr>
            <w:drawing>
              <wp:inline distT="0" distB="0" distL="0" distR="0" wp14:anchorId="1EBABE3E" wp14:editId="7D2100B3">
                <wp:extent cx="1187532" cy="890650"/>
                <wp:effectExtent l="19050" t="0" r="0" b="0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92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84267F">
        <w:t xml:space="preserve">   </w:t>
      </w:r>
    </w:p>
    <w:sectPr w:rsidR="006E6A7B" w:rsidSect="008A49BB">
      <w:headerReference w:type="default" r:id="rId10"/>
      <w:pgSz w:w="12240" w:h="15840"/>
      <w:pgMar w:top="13590" w:right="1440" w:bottom="27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CD232" w14:textId="77777777" w:rsidR="009A3958" w:rsidRDefault="009A3958" w:rsidP="00B039A2">
      <w:pPr>
        <w:spacing w:after="0" w:line="240" w:lineRule="auto"/>
      </w:pPr>
      <w:r>
        <w:separator/>
      </w:r>
    </w:p>
  </w:endnote>
  <w:endnote w:type="continuationSeparator" w:id="0">
    <w:p w14:paraId="126637A8" w14:textId="77777777" w:rsidR="009A3958" w:rsidRDefault="009A3958" w:rsidP="00B03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E5F7F" w14:textId="77777777" w:rsidR="009A3958" w:rsidRDefault="009A3958" w:rsidP="00B039A2">
      <w:pPr>
        <w:spacing w:after="0" w:line="240" w:lineRule="auto"/>
      </w:pPr>
      <w:r>
        <w:separator/>
      </w:r>
    </w:p>
  </w:footnote>
  <w:footnote w:type="continuationSeparator" w:id="0">
    <w:p w14:paraId="32EFBC91" w14:textId="77777777" w:rsidR="009A3958" w:rsidRDefault="009A3958" w:rsidP="00B03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080AB" w14:textId="77777777" w:rsidR="006E6A7B" w:rsidRDefault="001C00F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6E858CD" wp14:editId="7AF94374">
          <wp:simplePos x="0" y="0"/>
          <wp:positionH relativeFrom="column">
            <wp:posOffset>-901700</wp:posOffset>
          </wp:positionH>
          <wp:positionV relativeFrom="paragraph">
            <wp:posOffset>-444499</wp:posOffset>
          </wp:positionV>
          <wp:extent cx="7767986" cy="10052687"/>
          <wp:effectExtent l="0" t="0" r="4445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-51263Credit-Score-infographic-blank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86" cy="1005268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004F252" w14:textId="77777777" w:rsidR="006E6A7B" w:rsidRDefault="006E6A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2D3"/>
    <w:rsid w:val="00133901"/>
    <w:rsid w:val="001B3650"/>
    <w:rsid w:val="001C00F5"/>
    <w:rsid w:val="002368C1"/>
    <w:rsid w:val="0028434C"/>
    <w:rsid w:val="00284C5C"/>
    <w:rsid w:val="002E2BE7"/>
    <w:rsid w:val="00334F4B"/>
    <w:rsid w:val="003D12D3"/>
    <w:rsid w:val="004274BC"/>
    <w:rsid w:val="004B707F"/>
    <w:rsid w:val="004E2C43"/>
    <w:rsid w:val="0056727E"/>
    <w:rsid w:val="005766A2"/>
    <w:rsid w:val="006E6A7B"/>
    <w:rsid w:val="006F1D90"/>
    <w:rsid w:val="007729EF"/>
    <w:rsid w:val="0081136E"/>
    <w:rsid w:val="0081740C"/>
    <w:rsid w:val="0084267F"/>
    <w:rsid w:val="008A49BB"/>
    <w:rsid w:val="009A3958"/>
    <w:rsid w:val="009F47E4"/>
    <w:rsid w:val="009F54E6"/>
    <w:rsid w:val="00A104A6"/>
    <w:rsid w:val="00A870A1"/>
    <w:rsid w:val="00AB35B1"/>
    <w:rsid w:val="00AB6575"/>
    <w:rsid w:val="00AF2543"/>
    <w:rsid w:val="00B039A2"/>
    <w:rsid w:val="00BC2FAE"/>
    <w:rsid w:val="00BD07F6"/>
    <w:rsid w:val="00BD1268"/>
    <w:rsid w:val="00BF4621"/>
    <w:rsid w:val="00C10466"/>
    <w:rsid w:val="00C4703A"/>
    <w:rsid w:val="00CA62FA"/>
    <w:rsid w:val="00DB6A5B"/>
    <w:rsid w:val="00E24D44"/>
    <w:rsid w:val="00E41C3C"/>
    <w:rsid w:val="00E9768E"/>
    <w:rsid w:val="00F07354"/>
    <w:rsid w:val="00F80F38"/>
    <w:rsid w:val="00FD643C"/>
    <w:rsid w:val="00FE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7E6D45"/>
  <w15:docId w15:val="{623B5F5D-C676-42EA-AD55-61F3C5021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1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9A2"/>
  </w:style>
  <w:style w:type="paragraph" w:styleId="Footer">
    <w:name w:val="footer"/>
    <w:basedOn w:val="Normal"/>
    <w:link w:val="FooterChar"/>
    <w:uiPriority w:val="99"/>
    <w:unhideWhenUsed/>
    <w:rsid w:val="00B03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9A2"/>
  </w:style>
  <w:style w:type="paragraph" w:styleId="BalloonText">
    <w:name w:val="Balloon Text"/>
    <w:basedOn w:val="Normal"/>
    <w:link w:val="BalloonTextChar"/>
    <w:uiPriority w:val="99"/>
    <w:semiHidden/>
    <w:unhideWhenUsed/>
    <w:rsid w:val="00B0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62F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426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FE38C341.dotm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19-45184-infographic-docx-renovation-revelations.docx (07/22/19)</vt:lpstr>
    </vt:vector>
  </TitlesOfParts>
  <Company>MGIC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19-45184-infographic-docx-renovation-revelations.docx (07/22/19)</dc:title>
  <dc:creator>nsmjmk6</dc:creator>
  <cp:lastModifiedBy>Carl Wiggins</cp:lastModifiedBy>
  <cp:revision>3</cp:revision>
  <cp:lastPrinted>2016-01-15T23:08:00Z</cp:lastPrinted>
  <dcterms:created xsi:type="dcterms:W3CDTF">2019-07-11T15:06:00Z</dcterms:created>
  <dcterms:modified xsi:type="dcterms:W3CDTF">2019-07-22T19:23:00Z</dcterms:modified>
</cp:coreProperties>
</file>