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654" w:rsidRPr="009F7654" w:rsidRDefault="00795640" w:rsidP="00795640">
      <w:pPr>
        <w:ind w:left="67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4241856</wp:posOffset>
                </wp:positionH>
                <wp:positionV relativeFrom="paragraph">
                  <wp:posOffset>-2837719</wp:posOffset>
                </wp:positionV>
                <wp:extent cx="2143125" cy="2817495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1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WHERE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WHEN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Pr="00A1187C" w:rsidRDefault="00A1187C" w:rsidP="00A1187C">
                            <w:pP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A1187C"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RSVP BY</w:t>
                            </w:r>
                            <w:r>
                              <w:rPr>
                                <w:rFonts w:ascii="Arial Black" w:eastAsia="Times New Roman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1187C" w:rsidRDefault="00A1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pt;margin-top:-223.45pt;width:168.75pt;height:221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" filled="f" stroked="f">
                <v:textbox>
                  <w:txbxContent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WHERE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WHEN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Pr="00A1187C" w:rsidRDefault="00A1187C" w:rsidP="00A1187C">
                      <w:pP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A1187C"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RSVP BY</w:t>
                      </w:r>
                      <w:r>
                        <w:rPr>
                          <w:rFonts w:ascii="Arial Black" w:eastAsia="Times New Roman" w:hAnsi="Arial Black"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</w:p>
                    <w:p w:rsidR="00A1187C" w:rsidRDefault="00A1187C"/>
                  </w:txbxContent>
                </v:textbox>
                <w10:wrap anchorx="margin"/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80.75pt;margin-top:657.75pt;width:223.7pt;height:96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N5vA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0.75pt;margin-top:657.75pt;width:223.7pt;height:9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trvA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0.75pt;margin-top:657.75pt;width:223.7pt;height:9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gGuw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0.75pt;margin-top:657.75pt;width:223.7pt;height:9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cR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" filled="f" stroked="f">
                <v:textbox>
                  <w:txbxContent>
                    <w:p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id w:val="43902146"/>
          <w:showingPlcHdr/>
          <w:picture/>
        </w:sdtPr>
        <w:sdtContent>
          <w:r w:rsidR="00A1187C">
            <w:rPr>
              <w:noProof/>
            </w:rPr>
            <w:drawing>
              <wp:inline distT="0" distB="0" distL="0" distR="0" wp14:anchorId="2C7A8C6A" wp14:editId="74697700">
                <wp:extent cx="1187532" cy="890650"/>
                <wp:effectExtent l="1905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92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1187C">
        <w:t xml:space="preserve">  </w:t>
      </w:r>
    </w:p>
    <w:p w:rsidR="009F7654" w:rsidRDefault="00795640" w:rsidP="009F765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4328940</wp:posOffset>
                </wp:positionH>
                <wp:positionV relativeFrom="paragraph">
                  <wp:posOffset>14910</wp:posOffset>
                </wp:positionV>
                <wp:extent cx="1447165" cy="659765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7C" w:rsidRDefault="00A1187C">
                            <w:r>
                              <w:t>Name:</w:t>
                            </w:r>
                          </w:p>
                          <w:p w:rsidR="00795640" w:rsidRDefault="00795640">
                            <w:r>
                              <w:t>Email:</w:t>
                            </w:r>
                            <w:bookmarkStart w:id="0" w:name="_GoBack"/>
                            <w:bookmarkEnd w:id="0"/>
                          </w:p>
                          <w:p w:rsidR="00A1187C" w:rsidRDefault="00A1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40.85pt;margin-top:1.15pt;width:113.95pt;height: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" filled="f" stroked="f">
                <v:textbox>
                  <w:txbxContent>
                    <w:p w:rsidR="00A1187C" w:rsidRDefault="00A1187C">
                      <w:r>
                        <w:t>Name:</w:t>
                      </w:r>
                    </w:p>
                    <w:p w:rsidR="00795640" w:rsidRDefault="00795640">
                      <w:r>
                        <w:t>Email:</w:t>
                      </w:r>
                      <w:bookmarkStart w:id="1" w:name="_GoBack"/>
                      <w:bookmarkEnd w:id="1"/>
                    </w:p>
                    <w:p w:rsidR="00A1187C" w:rsidRDefault="00A1187C"/>
                  </w:txbxContent>
                </v:textbox>
              </v:shape>
            </w:pict>
          </mc:Fallback>
        </mc:AlternateContent>
      </w:r>
    </w:p>
    <w:p w:rsidR="009F7654" w:rsidRPr="009F7654" w:rsidRDefault="009F7654" w:rsidP="009F7654">
      <w:pPr>
        <w:tabs>
          <w:tab w:val="left" w:pos="1575"/>
        </w:tabs>
      </w:pPr>
      <w:r>
        <w:tab/>
      </w:r>
    </w:p>
    <w:sectPr w:rsidR="009F7654" w:rsidRPr="009F7654" w:rsidSect="00795640">
      <w:headerReference w:type="default" r:id="rId8"/>
      <w:pgSz w:w="12240" w:h="15840"/>
      <w:pgMar w:top="621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654" w:rsidRDefault="009F7654" w:rsidP="009F7654">
      <w:pPr>
        <w:spacing w:after="0" w:line="240" w:lineRule="auto"/>
      </w:pPr>
      <w:r>
        <w:separator/>
      </w:r>
    </w:p>
  </w:endnote>
  <w:endnote w:type="continuationSeparator" w:id="0">
    <w:p w:rsidR="009F7654" w:rsidRDefault="009F7654" w:rsidP="009F7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654" w:rsidRDefault="009F7654" w:rsidP="009F7654">
      <w:pPr>
        <w:spacing w:after="0" w:line="240" w:lineRule="auto"/>
      </w:pPr>
      <w:r>
        <w:separator/>
      </w:r>
    </w:p>
  </w:footnote>
  <w:footnote w:type="continuationSeparator" w:id="0">
    <w:p w:rsidR="009F7654" w:rsidRDefault="009F7654" w:rsidP="009F7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654" w:rsidRDefault="008E626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-925975</wp:posOffset>
          </wp:positionH>
          <wp:positionV relativeFrom="paragraph">
            <wp:posOffset>-445600</wp:posOffset>
          </wp:positionV>
          <wp:extent cx="7746570" cy="10024972"/>
          <wp:effectExtent l="0" t="0" r="6985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-34395 Success Begins_Realtors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570" cy="10024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54"/>
    <w:rsid w:val="002368C1"/>
    <w:rsid w:val="002E0AE9"/>
    <w:rsid w:val="002E2BE7"/>
    <w:rsid w:val="005E44CC"/>
    <w:rsid w:val="006E1044"/>
    <w:rsid w:val="00795640"/>
    <w:rsid w:val="008E626B"/>
    <w:rsid w:val="009F47E4"/>
    <w:rsid w:val="009F54E6"/>
    <w:rsid w:val="009F7654"/>
    <w:rsid w:val="00A1187C"/>
    <w:rsid w:val="00BC2FAE"/>
    <w:rsid w:val="00BD07F6"/>
    <w:rsid w:val="00BD1268"/>
    <w:rsid w:val="00C41E58"/>
    <w:rsid w:val="00C56766"/>
    <w:rsid w:val="00DB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."/>
  <w:listSeparator w:val=","/>
  <w14:docId w14:val="1CF932FB"/>
  <w15:chartTrackingRefBased/>
  <w15:docId w15:val="{5775BF6D-0D74-484F-B181-CA752634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654"/>
  </w:style>
  <w:style w:type="paragraph" w:styleId="Footer">
    <w:name w:val="footer"/>
    <w:basedOn w:val="Normal"/>
    <w:link w:val="Foot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654"/>
  </w:style>
  <w:style w:type="paragraph" w:styleId="BalloonText">
    <w:name w:val="Balloon Text"/>
    <w:basedOn w:val="Normal"/>
    <w:link w:val="BalloonTextChar"/>
    <w:uiPriority w:val="99"/>
    <w:semiHidden/>
    <w:unhideWhenUsed/>
    <w:rsid w:val="008E6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9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62600-0B57-4AD3-9911-6B3ADA9B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C5F68FB5.dotm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MGIC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Krukowski</dc:creator>
  <cp:keywords/>
  <dc:description/>
  <cp:lastModifiedBy>Jason Krukowski</cp:lastModifiedBy>
  <cp:revision>2</cp:revision>
  <dcterms:created xsi:type="dcterms:W3CDTF">2020-06-23T21:40:00Z</dcterms:created>
  <dcterms:modified xsi:type="dcterms:W3CDTF">2020-06-23T21:40:00Z</dcterms:modified>
</cp:coreProperties>
</file>