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0087A" w14:textId="5F274A7F" w:rsidR="006E6A7B" w:rsidRDefault="00C01119" w:rsidP="00334F4B">
      <w:pPr>
        <w:tabs>
          <w:tab w:val="center" w:pos="5175"/>
        </w:tabs>
        <w:spacing w:after="0"/>
        <w:ind w:left="-360" w:right="-99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63921CBD" wp14:editId="77657891">
            <wp:simplePos x="0" y="0"/>
            <wp:positionH relativeFrom="column">
              <wp:posOffset>5980430</wp:posOffset>
            </wp:positionH>
            <wp:positionV relativeFrom="paragraph">
              <wp:posOffset>731520</wp:posOffset>
            </wp:positionV>
            <wp:extent cx="419735" cy="248920"/>
            <wp:effectExtent l="19050" t="0" r="0" b="0"/>
            <wp:wrapNone/>
            <wp:docPr id="3" name="Picture 2" descr="Member-FD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-FD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ACF40D3" wp14:editId="4BF692BA">
            <wp:simplePos x="0" y="0"/>
            <wp:positionH relativeFrom="column">
              <wp:posOffset>5529200</wp:posOffset>
            </wp:positionH>
            <wp:positionV relativeFrom="paragraph">
              <wp:posOffset>577223</wp:posOffset>
            </wp:positionV>
            <wp:extent cx="384711" cy="415637"/>
            <wp:effectExtent l="19050" t="0" r="0" b="0"/>
            <wp:wrapNone/>
            <wp:docPr id="23" name="Picture 2" descr="Equal-housing-len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-housing-lender-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11" cy="41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B7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67CCA0" wp14:editId="1ED4A76A">
                <wp:simplePos x="0" y="0"/>
                <wp:positionH relativeFrom="column">
                  <wp:posOffset>1346200</wp:posOffset>
                </wp:positionH>
                <wp:positionV relativeFrom="paragraph">
                  <wp:posOffset>-47625</wp:posOffset>
                </wp:positionV>
                <wp:extent cx="3345815" cy="1221105"/>
                <wp:effectExtent l="3175" t="0" r="381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CCD14" w14:textId="77777777" w:rsidR="00E41C3C" w:rsidRPr="006A65AC" w:rsidRDefault="00E41C3C" w:rsidP="00E41C3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22B44C1D" w14:textId="77777777" w:rsidR="00E24D44" w:rsidRPr="00E41C3C" w:rsidRDefault="00E24D44" w:rsidP="00E41C3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7CCA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06pt;margin-top:-3.75pt;width:263.45pt;height:96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4yTtwIAALs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" filled="f" stroked="f">
                <v:textbox>
                  <w:txbxContent>
                    <w:p w14:paraId="25DCCD14" w14:textId="77777777" w:rsidR="00E41C3C" w:rsidRPr="006A65AC" w:rsidRDefault="00E41C3C" w:rsidP="00E41C3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22B44C1D" w14:textId="77777777" w:rsidR="00E24D44" w:rsidRPr="00E41C3C" w:rsidRDefault="00E24D44" w:rsidP="00E41C3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B7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21F4E9" wp14:editId="4AE5E1EF">
                <wp:simplePos x="0" y="0"/>
                <wp:positionH relativeFrom="column">
                  <wp:posOffset>-339725</wp:posOffset>
                </wp:positionH>
                <wp:positionV relativeFrom="paragraph">
                  <wp:posOffset>371475</wp:posOffset>
                </wp:positionV>
                <wp:extent cx="1301750" cy="1143000"/>
                <wp:effectExtent l="3175" t="0" r="0" b="12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ADBD3" w14:textId="77777777" w:rsidR="00CA62FA" w:rsidRPr="0084267F" w:rsidRDefault="00CA62FA" w:rsidP="008426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F4E9" id="Text Box 11" o:spid="_x0000_s1027" type="#_x0000_t202" style="position:absolute;left:0;text-align:left;margin-left:-26.75pt;margin-top:29.25pt;width:102.5pt;height:9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" filled="f" stroked="f" strokecolor="#d8d8d8 [2732]">
                <v:textbox>
                  <w:txbxContent>
                    <w:p w14:paraId="092ADBD3" w14:textId="77777777" w:rsidR="00CA62FA" w:rsidRPr="0084267F" w:rsidRDefault="00CA62FA" w:rsidP="0084267F"/>
                  </w:txbxContent>
                </v:textbox>
              </v:shape>
            </w:pict>
          </mc:Fallback>
        </mc:AlternateContent>
      </w:r>
      <w:r w:rsidR="0084267F">
        <w:t xml:space="preserve"> </w:t>
      </w:r>
      <w:sdt>
        <w:sdtPr>
          <w:id w:val="43902146"/>
          <w:showingPlcHdr/>
          <w:picture/>
        </w:sdtPr>
        <w:sdtEndPr/>
        <w:sdtContent>
          <w:r w:rsidR="0084267F">
            <w:rPr>
              <w:noProof/>
            </w:rPr>
            <w:drawing>
              <wp:inline distT="0" distB="0" distL="0" distR="0" wp14:anchorId="0BBD5FDF" wp14:editId="7B139D97">
                <wp:extent cx="1187532" cy="890650"/>
                <wp:effectExtent l="1905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92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4267F">
        <w:t xml:space="preserve">   </w:t>
      </w:r>
    </w:p>
    <w:sectPr w:rsidR="006E6A7B" w:rsidSect="00C011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3678" w:right="1440" w:bottom="27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F0ABE" w14:textId="77777777" w:rsidR="0084267F" w:rsidRDefault="0084267F" w:rsidP="00B039A2">
      <w:pPr>
        <w:spacing w:after="0" w:line="240" w:lineRule="auto"/>
      </w:pPr>
      <w:r>
        <w:separator/>
      </w:r>
    </w:p>
  </w:endnote>
  <w:endnote w:type="continuationSeparator" w:id="0">
    <w:p w14:paraId="1D1805E1" w14:textId="77777777" w:rsidR="0084267F" w:rsidRDefault="0084267F" w:rsidP="00B0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5AE0B" w14:textId="77777777" w:rsidR="00854379" w:rsidRDefault="008543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0BF50" w14:textId="77777777" w:rsidR="00854379" w:rsidRDefault="008543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B8179" w14:textId="77777777" w:rsidR="00854379" w:rsidRDefault="008543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190CF" w14:textId="77777777" w:rsidR="0084267F" w:rsidRDefault="0084267F" w:rsidP="00B039A2">
      <w:pPr>
        <w:spacing w:after="0" w:line="240" w:lineRule="auto"/>
      </w:pPr>
      <w:r>
        <w:separator/>
      </w:r>
    </w:p>
  </w:footnote>
  <w:footnote w:type="continuationSeparator" w:id="0">
    <w:p w14:paraId="5E45803D" w14:textId="77777777" w:rsidR="0084267F" w:rsidRDefault="0084267F" w:rsidP="00B03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E07D9" w14:textId="77777777" w:rsidR="00854379" w:rsidRDefault="008543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BBDA6" w14:textId="77777777" w:rsidR="006E6A7B" w:rsidRDefault="001C00F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88BA39" wp14:editId="11A8CB71">
          <wp:simplePos x="0" y="0"/>
          <wp:positionH relativeFrom="column">
            <wp:posOffset>-906780</wp:posOffset>
          </wp:positionH>
          <wp:positionV relativeFrom="paragraph">
            <wp:posOffset>-476250</wp:posOffset>
          </wp:positionV>
          <wp:extent cx="7765447" cy="10049402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-51263Credit-Score-infographic-blank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447" cy="10049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A765B0" w14:textId="77777777" w:rsidR="006E6A7B" w:rsidRDefault="006E6A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ACEAF" w14:textId="77777777" w:rsidR="00854379" w:rsidRDefault="008543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2D3"/>
    <w:rsid w:val="00063B77"/>
    <w:rsid w:val="00130B76"/>
    <w:rsid w:val="00133901"/>
    <w:rsid w:val="001C00F5"/>
    <w:rsid w:val="001C54FC"/>
    <w:rsid w:val="002368C1"/>
    <w:rsid w:val="0027379E"/>
    <w:rsid w:val="00284C5C"/>
    <w:rsid w:val="002E2BE7"/>
    <w:rsid w:val="00334F4B"/>
    <w:rsid w:val="003D12D3"/>
    <w:rsid w:val="004B707F"/>
    <w:rsid w:val="004E2C43"/>
    <w:rsid w:val="0056727E"/>
    <w:rsid w:val="005766A2"/>
    <w:rsid w:val="00627117"/>
    <w:rsid w:val="006E6A7B"/>
    <w:rsid w:val="006F1D90"/>
    <w:rsid w:val="007729EF"/>
    <w:rsid w:val="0081740C"/>
    <w:rsid w:val="0084267F"/>
    <w:rsid w:val="00854379"/>
    <w:rsid w:val="009F47E4"/>
    <w:rsid w:val="009F54E6"/>
    <w:rsid w:val="00A104A6"/>
    <w:rsid w:val="00A870A1"/>
    <w:rsid w:val="00AB35B1"/>
    <w:rsid w:val="00AB6575"/>
    <w:rsid w:val="00AF2543"/>
    <w:rsid w:val="00B039A2"/>
    <w:rsid w:val="00BC2FAE"/>
    <w:rsid w:val="00BD07F6"/>
    <w:rsid w:val="00BD1268"/>
    <w:rsid w:val="00C01119"/>
    <w:rsid w:val="00C4703A"/>
    <w:rsid w:val="00C9510B"/>
    <w:rsid w:val="00CA62FA"/>
    <w:rsid w:val="00DB6A5B"/>
    <w:rsid w:val="00E24D44"/>
    <w:rsid w:val="00E41C3C"/>
    <w:rsid w:val="00E9768E"/>
    <w:rsid w:val="00F07354"/>
    <w:rsid w:val="00F80F38"/>
    <w:rsid w:val="00FD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AFC40BA"/>
  <w15:docId w15:val="{B4E4248F-E76C-4B4D-BEC2-FB8865C3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41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9A2"/>
  </w:style>
  <w:style w:type="paragraph" w:styleId="Footer">
    <w:name w:val="footer"/>
    <w:basedOn w:val="Normal"/>
    <w:link w:val="FooterChar"/>
    <w:uiPriority w:val="99"/>
    <w:unhideWhenUsed/>
    <w:rsid w:val="00B03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9A2"/>
  </w:style>
  <w:style w:type="paragraph" w:styleId="BalloonText">
    <w:name w:val="Balloon Text"/>
    <w:basedOn w:val="Normal"/>
    <w:link w:val="BalloonTextChar"/>
    <w:uiPriority w:val="99"/>
    <w:semiHidden/>
    <w:unhideWhenUsed/>
    <w:rsid w:val="00B0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2F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426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E7B44B11.dotm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MGIC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HFA Infographic (10/20/17)</dc:title>
  <dc:creator>nsmjmk6</dc:creator>
  <cp:lastModifiedBy>Carl Wiggins</cp:lastModifiedBy>
  <cp:revision>3</cp:revision>
  <cp:lastPrinted>2017-10-10T16:52:00Z</cp:lastPrinted>
  <dcterms:created xsi:type="dcterms:W3CDTF">2017-10-19T17:25:00Z</dcterms:created>
  <dcterms:modified xsi:type="dcterms:W3CDTF">2017-10-20T15:11:00Z</dcterms:modified>
</cp:coreProperties>
</file>